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3DA83" w14:textId="59597225" w:rsidR="00310C02" w:rsidRPr="00310C02" w:rsidRDefault="00310C02" w:rsidP="00310C02">
      <w:pPr>
        <w:widowControl/>
        <w:jc w:val="center"/>
        <w:rPr>
          <w:rFonts w:ascii="Kobenhavn" w:hAnsi="Kobenhavn"/>
          <w:b/>
          <w:snapToGrid/>
          <w:sz w:val="40"/>
          <w:szCs w:val="40"/>
          <w:lang w:val="da-DK" w:eastAsia="en-US"/>
        </w:rPr>
      </w:pPr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t>Ansøgningsskema</w:t>
      </w:r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br/>
        <w:t xml:space="preserve"> </w:t>
      </w:r>
      <w:r w:rsidRPr="00310C02">
        <w:rPr>
          <w:rFonts w:ascii="Kobenhavn" w:hAnsi="Kobenhavn"/>
          <w:b/>
          <w:snapToGrid/>
          <w:sz w:val="28"/>
          <w:szCs w:val="28"/>
          <w:lang w:val="da-DK" w:eastAsia="en-US"/>
        </w:rPr>
        <w:t>til Osteoporoseforeningen</w:t>
      </w:r>
      <w:r w:rsidR="00CC0F39">
        <w:rPr>
          <w:rFonts w:ascii="Kobenhavn" w:hAnsi="Kobenhavn"/>
          <w:b/>
          <w:snapToGrid/>
          <w:sz w:val="28"/>
          <w:szCs w:val="28"/>
          <w:lang w:val="da-DK" w:eastAsia="en-US"/>
        </w:rPr>
        <w:t>s forskningsmidler</w:t>
      </w:r>
    </w:p>
    <w:p w14:paraId="43229A79" w14:textId="77777777"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 w:val="32"/>
          <w:szCs w:val="32"/>
          <w:lang w:val="da-DK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42" w:type="dxa"/>
        </w:tblCellMar>
        <w:tblLook w:val="01E0" w:firstRow="1" w:lastRow="1" w:firstColumn="1" w:lastColumn="1" w:noHBand="0" w:noVBand="0"/>
      </w:tblPr>
      <w:tblGrid>
        <w:gridCol w:w="534"/>
        <w:gridCol w:w="3354"/>
        <w:gridCol w:w="2304"/>
        <w:gridCol w:w="180"/>
        <w:gridCol w:w="3234"/>
      </w:tblGrid>
      <w:tr w:rsidR="00310C02" w:rsidRPr="001B1D33" w14:paraId="5865AD30" w14:textId="77777777" w:rsidTr="0031237F">
        <w:tc>
          <w:tcPr>
            <w:tcW w:w="534" w:type="dxa"/>
            <w:shd w:val="clear" w:color="auto" w:fill="auto"/>
          </w:tcPr>
          <w:p w14:paraId="218CFE5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</w:t>
            </w:r>
          </w:p>
        </w:tc>
        <w:tc>
          <w:tcPr>
            <w:tcW w:w="3354" w:type="dxa"/>
            <w:shd w:val="clear" w:color="auto" w:fill="auto"/>
          </w:tcPr>
          <w:p w14:paraId="3906C033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Ansøgerens stilling,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 xml:space="preserve">navn og arbejdsadresse: </w:t>
            </w:r>
          </w:p>
          <w:p w14:paraId="530847E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7FBA7D64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CV </w:t>
            </w:r>
            <w:r w:rsidRPr="00310C02">
              <w:rPr>
                <w:rFonts w:ascii="Kobenhavn" w:hAnsi="Kobenhavn"/>
                <w:snapToGrid/>
                <w:sz w:val="22"/>
                <w:szCs w:val="22"/>
                <w:u w:val="single"/>
                <w:lang w:val="da-DK" w:eastAsia="en-US"/>
              </w:rPr>
              <w:t>skal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 vedlægges 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 xml:space="preserve">– max 1 </w:t>
            </w:r>
            <w:proofErr w:type="gramStart"/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A4 side</w:t>
            </w:r>
            <w:proofErr w:type="gramEnd"/>
          </w:p>
        </w:tc>
        <w:tc>
          <w:tcPr>
            <w:tcW w:w="5718" w:type="dxa"/>
            <w:gridSpan w:val="3"/>
            <w:shd w:val="clear" w:color="auto" w:fill="auto"/>
          </w:tcPr>
          <w:p w14:paraId="306972CB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4AC108F3" w14:textId="77777777" w:rsidTr="0031237F">
        <w:tc>
          <w:tcPr>
            <w:tcW w:w="534" w:type="dxa"/>
            <w:shd w:val="clear" w:color="auto" w:fill="auto"/>
          </w:tcPr>
          <w:p w14:paraId="4FB1E34D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2</w:t>
            </w:r>
          </w:p>
        </w:tc>
        <w:tc>
          <w:tcPr>
            <w:tcW w:w="3354" w:type="dxa"/>
            <w:shd w:val="clear" w:color="auto" w:fill="auto"/>
          </w:tcPr>
          <w:p w14:paraId="7669EB25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Arbejdsplads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>for projektets udførelse: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586ED30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EA3165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19D4DDE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2DB3965F" w14:textId="77777777" w:rsidTr="0031237F">
        <w:tc>
          <w:tcPr>
            <w:tcW w:w="534" w:type="dxa"/>
            <w:shd w:val="clear" w:color="auto" w:fill="auto"/>
          </w:tcPr>
          <w:p w14:paraId="6A81412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3</w:t>
            </w:r>
          </w:p>
        </w:tc>
        <w:tc>
          <w:tcPr>
            <w:tcW w:w="3354" w:type="dxa"/>
            <w:shd w:val="clear" w:color="auto" w:fill="auto"/>
          </w:tcPr>
          <w:p w14:paraId="7BAE083A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titel:</w:t>
            </w:r>
          </w:p>
          <w:p w14:paraId="5E7E91B4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38A89150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35DB8B9F" w14:textId="77777777"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14:paraId="42881945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A3E42FB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19C8BF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15D3858E" w14:textId="77777777" w:rsidTr="0031237F">
        <w:tc>
          <w:tcPr>
            <w:tcW w:w="534" w:type="dxa"/>
            <w:shd w:val="clear" w:color="auto" w:fill="auto"/>
          </w:tcPr>
          <w:p w14:paraId="5D9C8118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4</w:t>
            </w:r>
          </w:p>
        </w:tc>
        <w:tc>
          <w:tcPr>
            <w:tcW w:w="3354" w:type="dxa"/>
            <w:shd w:val="clear" w:color="auto" w:fill="auto"/>
          </w:tcPr>
          <w:p w14:paraId="5811539A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forventede varighed:</w:t>
            </w:r>
          </w:p>
          <w:p w14:paraId="2BC12BA4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14:paraId="2CB3ED4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Starttidspunkt:</w:t>
            </w:r>
          </w:p>
          <w:p w14:paraId="0DA16C59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14:paraId="04C6396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Sluttidspunkt</w:t>
            </w: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:</w:t>
            </w:r>
          </w:p>
          <w:p w14:paraId="4393BD57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74A09333" w14:textId="77777777" w:rsidTr="0031237F">
        <w:tc>
          <w:tcPr>
            <w:tcW w:w="534" w:type="dxa"/>
            <w:shd w:val="clear" w:color="auto" w:fill="auto"/>
          </w:tcPr>
          <w:p w14:paraId="6EB74EF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5</w:t>
            </w:r>
          </w:p>
        </w:tc>
        <w:tc>
          <w:tcPr>
            <w:tcW w:w="3354" w:type="dxa"/>
            <w:shd w:val="clear" w:color="auto" w:fill="auto"/>
          </w:tcPr>
          <w:p w14:paraId="095DEE7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Beløbets størrelse der ansøges om: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7391373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5014FB1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E5B110B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____________ kr.</w:t>
            </w:r>
          </w:p>
          <w:p w14:paraId="46A9A15F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1B1D33" w14:paraId="75652325" w14:textId="77777777" w:rsidTr="0031237F">
        <w:tc>
          <w:tcPr>
            <w:tcW w:w="534" w:type="dxa"/>
            <w:shd w:val="clear" w:color="auto" w:fill="auto"/>
          </w:tcPr>
          <w:p w14:paraId="4F3BF5A0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6</w:t>
            </w:r>
          </w:p>
        </w:tc>
        <w:tc>
          <w:tcPr>
            <w:tcW w:w="3354" w:type="dxa"/>
            <w:shd w:val="clear" w:color="auto" w:fill="auto"/>
          </w:tcPr>
          <w:p w14:paraId="4A4ADCC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Budget for beløbet:</w:t>
            </w:r>
          </w:p>
          <w:p w14:paraId="3503CBF4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(kan evt.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6DB4226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299F183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6D30BB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975AFF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2EB946E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2AA1EC0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36A569C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189749D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14B91FC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B2C606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07BA39D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240A776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752C7CC9" w14:textId="77777777" w:rsidTr="0031237F">
        <w:tc>
          <w:tcPr>
            <w:tcW w:w="534" w:type="dxa"/>
            <w:shd w:val="clear" w:color="auto" w:fill="auto"/>
          </w:tcPr>
          <w:p w14:paraId="44023502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7</w:t>
            </w:r>
          </w:p>
        </w:tc>
        <w:tc>
          <w:tcPr>
            <w:tcW w:w="3354" w:type="dxa"/>
            <w:shd w:val="clear" w:color="auto" w:fill="auto"/>
          </w:tcPr>
          <w:p w14:paraId="23B85D3A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Er det ansøgte beløb søgt andre steder?</w:t>
            </w:r>
          </w:p>
          <w:p w14:paraId="72DD4931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2E4DD5D0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14:paraId="7B104D86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B7AFA07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7D6AB31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 Ja</w:t>
            </w:r>
          </w:p>
          <w:p w14:paraId="0172700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14:paraId="1E40DF37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9C00192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609130C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 Nej</w:t>
            </w:r>
          </w:p>
        </w:tc>
      </w:tr>
      <w:tr w:rsidR="00310C02" w:rsidRPr="00310C02" w14:paraId="6866CD9A" w14:textId="77777777" w:rsidTr="0031237F">
        <w:tc>
          <w:tcPr>
            <w:tcW w:w="534" w:type="dxa"/>
            <w:shd w:val="clear" w:color="auto" w:fill="auto"/>
          </w:tcPr>
          <w:p w14:paraId="46BC2B85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8</w:t>
            </w:r>
          </w:p>
        </w:tc>
        <w:tc>
          <w:tcPr>
            <w:tcW w:w="3354" w:type="dxa"/>
            <w:shd w:val="clear" w:color="auto" w:fill="auto"/>
          </w:tcPr>
          <w:p w14:paraId="3BDE7AF0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ja, hvorhenne?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611F190F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111466B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EC734EA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B45B7C6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CA7DFD7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F430014" w14:textId="77777777"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1B1D33" w14:paraId="08AB2B90" w14:textId="77777777" w:rsidTr="0031237F">
        <w:tc>
          <w:tcPr>
            <w:tcW w:w="534" w:type="dxa"/>
            <w:shd w:val="clear" w:color="auto" w:fill="auto"/>
          </w:tcPr>
          <w:p w14:paraId="4AEA7655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9</w:t>
            </w:r>
          </w:p>
        </w:tc>
        <w:tc>
          <w:tcPr>
            <w:tcW w:w="3354" w:type="dxa"/>
            <w:shd w:val="clear" w:color="auto" w:fill="auto"/>
          </w:tcPr>
          <w:p w14:paraId="1FCA73E5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Kort projektbeskrivelse</w:t>
            </w:r>
            <w:r w:rsidR="00185E80" w:rsidRPr="00185E80">
              <w:rPr>
                <w:lang w:val="da-DK"/>
              </w:rPr>
              <w:t xml:space="preserve"> </w:t>
            </w:r>
            <w:r w:rsidR="00185E80" w:rsidRP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samt hvorledes resultaterne potentielt vil kunne forbedre situationen for patienter med osteopor</w:t>
            </w:r>
            <w:r w:rsid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ose og med hvilken tidshorisont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:</w:t>
            </w:r>
          </w:p>
          <w:p w14:paraId="34CCE9F0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(uddybende projektbeskrivelse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14:paraId="34377C8C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FB1D0F6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3AA5FDB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A2C4360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F21AC97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9E6FA38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D19F641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809197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023D69B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39ECDE5D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F1B586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71B06E3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2E4176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3624AD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7CDF03E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12A6C723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23323EF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9A74F5E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29CB2BA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0813A6C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1B1D33" w14:paraId="26E8A3FF" w14:textId="77777777" w:rsidTr="0031237F">
        <w:tc>
          <w:tcPr>
            <w:tcW w:w="534" w:type="dxa"/>
            <w:shd w:val="clear" w:color="auto" w:fill="auto"/>
          </w:tcPr>
          <w:p w14:paraId="29B2F421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lastRenderedPageBreak/>
              <w:t>10</w:t>
            </w:r>
          </w:p>
        </w:tc>
        <w:tc>
          <w:tcPr>
            <w:tcW w:w="3354" w:type="dxa"/>
            <w:shd w:val="clear" w:color="auto" w:fill="auto"/>
          </w:tcPr>
          <w:p w14:paraId="514C4E09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der er tale om en projektgruppe ønskes navne og stillinger på de øvrige i gruppen:</w:t>
            </w:r>
          </w:p>
          <w:p w14:paraId="775A8403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668751A3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7053BF71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57E43B19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14:paraId="69BC2165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14:paraId="715A0E6F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14:paraId="15A7B715" w14:textId="77777777" w:rsidTr="0031237F">
        <w:tc>
          <w:tcPr>
            <w:tcW w:w="534" w:type="dxa"/>
            <w:shd w:val="clear" w:color="auto" w:fill="auto"/>
          </w:tcPr>
          <w:p w14:paraId="45E8483A" w14:textId="77777777"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11</w:t>
            </w:r>
          </w:p>
        </w:tc>
        <w:tc>
          <w:tcPr>
            <w:tcW w:w="3354" w:type="dxa"/>
            <w:shd w:val="clear" w:color="auto" w:fill="auto"/>
          </w:tcPr>
          <w:p w14:paraId="7B27A3B2" w14:textId="77777777"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Har ansøgeren tidligere modtaget støtte fra Osteoporoseforeningen?</w:t>
            </w:r>
          </w:p>
        </w:tc>
        <w:tc>
          <w:tcPr>
            <w:tcW w:w="2304" w:type="dxa"/>
            <w:shd w:val="clear" w:color="auto" w:fill="auto"/>
          </w:tcPr>
          <w:p w14:paraId="3ABFE092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6E17131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064408DD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___________ Ja </w:t>
            </w:r>
          </w:p>
          <w:p w14:paraId="7B14C00D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Årstal</w:t>
            </w:r>
          </w:p>
          <w:p w14:paraId="6618B4A5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</w:t>
            </w:r>
          </w:p>
        </w:tc>
        <w:tc>
          <w:tcPr>
            <w:tcW w:w="3414" w:type="dxa"/>
            <w:gridSpan w:val="2"/>
            <w:shd w:val="clear" w:color="auto" w:fill="auto"/>
          </w:tcPr>
          <w:p w14:paraId="5CD71CF2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437E452F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14:paraId="5E30EAAC" w14:textId="77777777"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_________ Nej</w:t>
            </w:r>
          </w:p>
        </w:tc>
      </w:tr>
    </w:tbl>
    <w:p w14:paraId="5E275800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2667DAC2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79400762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286842AC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42D294EE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23A83D23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14:paraId="083E36EB" w14:textId="77777777"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  <w:r w:rsidRPr="00310C02">
        <w:rPr>
          <w:rFonts w:ascii="Kobenhavn" w:hAnsi="Kobenhavn"/>
          <w:snapToGrid/>
          <w:szCs w:val="24"/>
          <w:lang w:val="da-DK" w:eastAsia="en-US"/>
        </w:rPr>
        <w:t>Dato:</w:t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 xml:space="preserve"> ________________              ___________________________________________</w:t>
      </w:r>
    </w:p>
    <w:p w14:paraId="55CD889F" w14:textId="77777777" w:rsidR="00310C02" w:rsidRPr="00310C02" w:rsidRDefault="00310C02" w:rsidP="00310C02">
      <w:pPr>
        <w:widowControl/>
        <w:rPr>
          <w:rFonts w:ascii="Kobenhavn" w:hAnsi="Kobenhavn"/>
          <w:snapToGrid/>
          <w:szCs w:val="24"/>
          <w:lang w:val="da-DK" w:eastAsia="en-US"/>
        </w:rPr>
      </w:pP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="00825EED" w:rsidRPr="00825EED">
        <w:rPr>
          <w:rFonts w:ascii="Kobenhavn" w:hAnsi="Kobenhavn"/>
          <w:snapToGrid/>
          <w:szCs w:val="24"/>
          <w:lang w:val="da-DK" w:eastAsia="en-US"/>
        </w:rPr>
        <w:t>U</w:t>
      </w:r>
      <w:r w:rsidRPr="00310C02">
        <w:rPr>
          <w:rFonts w:ascii="Kobenhavn" w:hAnsi="Kobenhavn"/>
          <w:snapToGrid/>
          <w:szCs w:val="24"/>
          <w:lang w:val="da-DK" w:eastAsia="en-US"/>
        </w:rPr>
        <w:t>nderskrift</w:t>
      </w:r>
    </w:p>
    <w:p w14:paraId="48FF1EE4" w14:textId="77777777"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Cs w:val="24"/>
          <w:lang w:val="da-DK" w:eastAsia="en-US"/>
        </w:rPr>
      </w:pPr>
    </w:p>
    <w:p w14:paraId="7E50F694" w14:textId="77777777" w:rsidR="00F01726" w:rsidRDefault="00F01726" w:rsidP="00310C02">
      <w:pPr>
        <w:rPr>
          <w:rFonts w:ascii="Kobenhavn" w:eastAsia="Calibri" w:hAnsi="Kobenhavn"/>
        </w:rPr>
      </w:pPr>
    </w:p>
    <w:p w14:paraId="5D347B09" w14:textId="77777777" w:rsidR="000619D1" w:rsidRDefault="00B4677B" w:rsidP="00310C02">
      <w:pPr>
        <w:rPr>
          <w:rFonts w:ascii="Kobenhavn" w:eastAsia="Calibri" w:hAnsi="Kobenhavn"/>
          <w:lang w:val="da-DK"/>
        </w:rPr>
      </w:pPr>
      <w:r w:rsidRPr="00B4677B">
        <w:rPr>
          <w:rFonts w:ascii="Kobenhavn" w:eastAsia="Calibri" w:hAnsi="Kobenhavn"/>
          <w:lang w:val="da-DK"/>
        </w:rPr>
        <w:t>Ansøgningsskema og bilag s</w:t>
      </w:r>
      <w:r>
        <w:rPr>
          <w:rFonts w:ascii="Kobenhavn" w:eastAsia="Calibri" w:hAnsi="Kobenhavn"/>
          <w:lang w:val="da-DK"/>
        </w:rPr>
        <w:t xml:space="preserve">endes som </w:t>
      </w:r>
      <w:r w:rsidRPr="000619D1">
        <w:rPr>
          <w:rFonts w:ascii="Kobenhavn" w:eastAsia="Calibri" w:hAnsi="Kobenhavn"/>
          <w:b/>
          <w:bCs/>
          <w:u w:val="single"/>
          <w:lang w:val="da-DK"/>
        </w:rPr>
        <w:t>én samlet fil</w:t>
      </w:r>
      <w:r>
        <w:rPr>
          <w:rFonts w:ascii="Kobenhavn" w:eastAsia="Calibri" w:hAnsi="Kobenhavn"/>
          <w:lang w:val="da-DK"/>
        </w:rPr>
        <w:t xml:space="preserve"> </w:t>
      </w:r>
    </w:p>
    <w:p w14:paraId="2D1453F3" w14:textId="49EE7CBF" w:rsidR="00B4677B" w:rsidRDefault="00B4677B" w:rsidP="00310C02">
      <w:pPr>
        <w:rPr>
          <w:rFonts w:ascii="Kobenhavn" w:eastAsia="Calibri" w:hAnsi="Kobenhavn"/>
          <w:lang w:val="da-DK"/>
        </w:rPr>
      </w:pPr>
      <w:r>
        <w:rPr>
          <w:rFonts w:ascii="Kobenhavn" w:eastAsia="Calibri" w:hAnsi="Kobenhavn"/>
          <w:lang w:val="da-DK"/>
        </w:rPr>
        <w:t xml:space="preserve">til </w:t>
      </w:r>
      <w:hyperlink r:id="rId9" w:history="1">
        <w:r w:rsidRPr="00483BC2">
          <w:rPr>
            <w:rStyle w:val="Hyperlink"/>
            <w:rFonts w:ascii="Kobenhavn" w:eastAsia="Calibri" w:hAnsi="Kobenhavn"/>
            <w:lang w:val="da-DK"/>
          </w:rPr>
          <w:t>info@osteoporose.dk</w:t>
        </w:r>
      </w:hyperlink>
      <w:r>
        <w:rPr>
          <w:rFonts w:ascii="Kobenhavn" w:eastAsia="Calibri" w:hAnsi="Kobenhavn"/>
          <w:lang w:val="da-DK"/>
        </w:rPr>
        <w:t xml:space="preserve">. </w:t>
      </w:r>
    </w:p>
    <w:p w14:paraId="3D4AB848" w14:textId="77777777" w:rsidR="000619D1" w:rsidRDefault="000619D1" w:rsidP="00310C02">
      <w:pPr>
        <w:rPr>
          <w:rFonts w:ascii="Kobenhavn" w:eastAsia="Calibri" w:hAnsi="Kobenhavn"/>
          <w:lang w:val="da-DK"/>
        </w:rPr>
      </w:pPr>
    </w:p>
    <w:p w14:paraId="4491591D" w14:textId="40A07EC3" w:rsidR="00B4677B" w:rsidRPr="00B4677B" w:rsidRDefault="00B4677B" w:rsidP="00310C02">
      <w:pPr>
        <w:rPr>
          <w:rFonts w:ascii="Kobenhavn" w:eastAsia="Calibri" w:hAnsi="Kobenhavn"/>
          <w:lang w:val="da-DK"/>
        </w:rPr>
      </w:pPr>
      <w:r>
        <w:rPr>
          <w:rFonts w:ascii="Kobenhavn" w:eastAsia="Calibri" w:hAnsi="Kobenhavn"/>
          <w:lang w:val="da-DK"/>
        </w:rPr>
        <w:t>Fristen er d. 1</w:t>
      </w:r>
      <w:r w:rsidR="000A6A69">
        <w:rPr>
          <w:rFonts w:ascii="Kobenhavn" w:eastAsia="Calibri" w:hAnsi="Kobenhavn"/>
          <w:lang w:val="da-DK"/>
        </w:rPr>
        <w:t>5</w:t>
      </w:r>
      <w:r>
        <w:rPr>
          <w:rFonts w:ascii="Kobenhavn" w:eastAsia="Calibri" w:hAnsi="Kobenhavn"/>
          <w:lang w:val="da-DK"/>
        </w:rPr>
        <w:t xml:space="preserve">. </w:t>
      </w:r>
      <w:r w:rsidR="000A6A69">
        <w:rPr>
          <w:rFonts w:ascii="Kobenhavn" w:eastAsia="Calibri" w:hAnsi="Kobenhavn"/>
          <w:lang w:val="da-DK"/>
        </w:rPr>
        <w:t>august</w:t>
      </w:r>
      <w:r>
        <w:rPr>
          <w:rFonts w:ascii="Kobenhavn" w:eastAsia="Calibri" w:hAnsi="Kobenhavn"/>
          <w:lang w:val="da-DK"/>
        </w:rPr>
        <w:t xml:space="preserve"> 202</w:t>
      </w:r>
      <w:r w:rsidR="000619D1">
        <w:rPr>
          <w:rFonts w:ascii="Kobenhavn" w:eastAsia="Calibri" w:hAnsi="Kobenhavn"/>
          <w:lang w:val="da-DK"/>
        </w:rPr>
        <w:t>4</w:t>
      </w:r>
      <w:r>
        <w:rPr>
          <w:rFonts w:ascii="Kobenhavn" w:eastAsia="Calibri" w:hAnsi="Kobenhavn"/>
          <w:lang w:val="da-DK"/>
        </w:rPr>
        <w:t xml:space="preserve"> kl. </w:t>
      </w:r>
      <w:r w:rsidR="000619D1">
        <w:rPr>
          <w:rFonts w:ascii="Kobenhavn" w:eastAsia="Calibri" w:hAnsi="Kobenhavn"/>
          <w:lang w:val="da-DK"/>
        </w:rPr>
        <w:t>23.59</w:t>
      </w:r>
      <w:r>
        <w:rPr>
          <w:rFonts w:ascii="Kobenhavn" w:eastAsia="Calibri" w:hAnsi="Kobenhavn"/>
          <w:lang w:val="da-DK"/>
        </w:rPr>
        <w:t>.</w:t>
      </w:r>
    </w:p>
    <w:sectPr w:rsidR="00B4677B" w:rsidRPr="00B4677B" w:rsidSect="00FF085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8D7C2" w14:textId="77777777" w:rsidR="00FF0858" w:rsidRDefault="00FF0858" w:rsidP="00F56026">
      <w:r>
        <w:separator/>
      </w:r>
    </w:p>
  </w:endnote>
  <w:endnote w:type="continuationSeparator" w:id="0">
    <w:p w14:paraId="5B86603B" w14:textId="77777777" w:rsidR="00FF0858" w:rsidRDefault="00FF0858" w:rsidP="00F5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benhavn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34091593"/>
      <w:docPartObj>
        <w:docPartGallery w:val="Page Numbers (Bottom of Page)"/>
        <w:docPartUnique/>
      </w:docPartObj>
    </w:sdtPr>
    <w:sdtContent>
      <w:p w14:paraId="08461594" w14:textId="77777777" w:rsidR="001D28B8" w:rsidRDefault="001D28B8" w:rsidP="001D28B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03B672CF" w14:textId="77777777" w:rsidR="001D28B8" w:rsidRDefault="001D28B8" w:rsidP="001D28B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6014" w14:textId="77777777" w:rsidR="00466A3E" w:rsidRDefault="00EB7EF7" w:rsidP="001D28B8">
    <w:pPr>
      <w:pStyle w:val="Sidefod"/>
      <w:ind w:right="360"/>
    </w:pPr>
    <w:r w:rsidRPr="00466A3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3370F5" wp14:editId="11812652">
              <wp:simplePos x="0" y="0"/>
              <wp:positionH relativeFrom="column">
                <wp:posOffset>-15240</wp:posOffset>
              </wp:positionH>
              <wp:positionV relativeFrom="paragraph">
                <wp:posOffset>-370205</wp:posOffset>
              </wp:positionV>
              <wp:extent cx="6408420" cy="666750"/>
              <wp:effectExtent l="0" t="0" r="11430" b="0"/>
              <wp:wrapNone/>
              <wp:docPr id="23" name="Tekstfel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842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127DD9" w14:textId="60D434B8" w:rsidR="00A57A13" w:rsidRPr="006901E3" w:rsidRDefault="00A57A13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Osteoporoseforeningen er en landsdækkende patientforening, der arbejde</w:t>
                          </w:r>
                          <w:r w:rsidR="00EE1298"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 xml:space="preserve">r for bedre vilkår for op mod </w:t>
                          </w:r>
                          <w:r w:rsidR="0099218F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70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 xml:space="preserve">0.000 danskere 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br/>
                            <w:t>med knogleskørhed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  <w:t xml:space="preserve">. </w:t>
                          </w:r>
                        </w:p>
                        <w:p w14:paraId="6E72D742" w14:textId="77777777"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14:paraId="46B8DF42" w14:textId="77777777"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14:paraId="3D59D08D" w14:textId="77777777" w:rsidR="00466A3E" w:rsidRPr="006901E3" w:rsidRDefault="00466A3E" w:rsidP="00A57A13">
                          <w:pPr>
                            <w:jc w:val="right"/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370F5" id="_x0000_t202" coordsize="21600,21600" o:spt="202" path="m,l,21600r21600,l21600,xe">
              <v:stroke joinstyle="miter"/>
              <v:path gradientshapeok="t" o:connecttype="rect"/>
            </v:shapetype>
            <v:shape id="Tekstfelt 23" o:spid="_x0000_s1026" type="#_x0000_t202" style="position:absolute;margin-left:-1.2pt;margin-top:-29.15pt;width:504.6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" filled="f" stroked="f" strokeweight=".5pt">
              <v:textbox inset="0,0,0,0">
                <w:txbxContent>
                  <w:p w14:paraId="66127DD9" w14:textId="60D434B8" w:rsidR="00A57A13" w:rsidRPr="006901E3" w:rsidRDefault="00A57A13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Osteoporoseforeningen er en landsdækkende patientforening, der arbejde</w:t>
                    </w:r>
                    <w:r w:rsidR="00EE1298"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 xml:space="preserve">r for bedre vilkår for op mod </w:t>
                    </w:r>
                    <w:r w:rsidR="0099218F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70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 xml:space="preserve">0.000 danskere 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br/>
                      <w:t>med knogleskørhed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  <w:t xml:space="preserve">. </w:t>
                    </w:r>
                  </w:p>
                  <w:p w14:paraId="6E72D742" w14:textId="77777777"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14:paraId="46B8DF42" w14:textId="77777777"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14:paraId="3D59D08D" w14:textId="77777777" w:rsidR="00466A3E" w:rsidRPr="006901E3" w:rsidRDefault="00466A3E" w:rsidP="00A57A13">
                    <w:pPr>
                      <w:jc w:val="right"/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  <w:r w:rsidR="00466A3E" w:rsidRPr="00466A3E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2A7DDED" wp14:editId="1CF9812D">
          <wp:simplePos x="0" y="0"/>
          <wp:positionH relativeFrom="column">
            <wp:posOffset>2207895</wp:posOffset>
          </wp:positionH>
          <wp:positionV relativeFrom="paragraph">
            <wp:posOffset>-4038600</wp:posOffset>
          </wp:positionV>
          <wp:extent cx="9038590" cy="5875020"/>
          <wp:effectExtent l="0" t="0" r="3810" b="5080"/>
          <wp:wrapNone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8590" cy="587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807B" w14:textId="77777777" w:rsidR="00F56026" w:rsidRDefault="00D6020B">
    <w:pPr>
      <w:pStyle w:val="Sidefod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B1818" wp14:editId="03A826AA">
              <wp:simplePos x="0" y="0"/>
              <wp:positionH relativeFrom="column">
                <wp:posOffset>0</wp:posOffset>
              </wp:positionH>
              <wp:positionV relativeFrom="paragraph">
                <wp:posOffset>-227330</wp:posOffset>
              </wp:positionV>
              <wp:extent cx="5500800" cy="687600"/>
              <wp:effectExtent l="0" t="0" r="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08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591B03" w14:textId="77777777" w:rsidR="00D6020B" w:rsidRPr="006901E3" w:rsidRDefault="00D6020B">
                          <w:pPr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  <w:t>Kort beskrivelse fra Osteoporoseforeningen indsættes her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B1818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7" type="#_x0000_t202" style="position:absolute;margin-left:0;margin-top:-17.9pt;width:433.15pt;height: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" filled="f" stroked="f" strokeweight=".5pt">
              <v:textbox inset="0,0,0,0">
                <w:txbxContent>
                  <w:p w14:paraId="2B591B03" w14:textId="77777777" w:rsidR="00D6020B" w:rsidRPr="006901E3" w:rsidRDefault="00D6020B">
                    <w:pPr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  <w:t>Kort beskrivelse fra Osteoporoseforeningen indsættes her</w:t>
                    </w:r>
                  </w:p>
                </w:txbxContent>
              </v:textbox>
            </v:shape>
          </w:pict>
        </mc:Fallback>
      </mc:AlternateContent>
    </w:r>
    <w:r w:rsidR="00F5602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4E00858" wp14:editId="01AD07D7">
          <wp:simplePos x="0" y="0"/>
          <wp:positionH relativeFrom="column">
            <wp:posOffset>2221230</wp:posOffset>
          </wp:positionH>
          <wp:positionV relativeFrom="paragraph">
            <wp:posOffset>-4006850</wp:posOffset>
          </wp:positionV>
          <wp:extent cx="9039600" cy="5875200"/>
          <wp:effectExtent l="0" t="0" r="3175" b="5080"/>
          <wp:wrapNone/>
          <wp:docPr id="31" name="Bille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9600" cy="58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162B4" w14:textId="77777777" w:rsidR="00FF0858" w:rsidRDefault="00FF0858" w:rsidP="00F56026">
      <w:r>
        <w:separator/>
      </w:r>
    </w:p>
  </w:footnote>
  <w:footnote w:type="continuationSeparator" w:id="0">
    <w:p w14:paraId="6768EB07" w14:textId="77777777" w:rsidR="00FF0858" w:rsidRDefault="00FF0858" w:rsidP="00F56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720D" w14:textId="77777777" w:rsidR="00466A3E" w:rsidRDefault="00FA3047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15DC3305" wp14:editId="3B9DF100">
          <wp:simplePos x="0" y="0"/>
          <wp:positionH relativeFrom="page">
            <wp:posOffset>6410325</wp:posOffset>
          </wp:positionH>
          <wp:positionV relativeFrom="page">
            <wp:posOffset>342900</wp:posOffset>
          </wp:positionV>
          <wp:extent cx="758190" cy="609963"/>
          <wp:effectExtent l="0" t="0" r="3810" b="0"/>
          <wp:wrapNone/>
          <wp:docPr id="28" name="Billed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" cy="609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E474C" w14:textId="77777777" w:rsidR="00F56026" w:rsidRDefault="00F56026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ADD580B" wp14:editId="0887566C">
          <wp:simplePos x="0" y="0"/>
          <wp:positionH relativeFrom="page">
            <wp:posOffset>6036160</wp:posOffset>
          </wp:positionH>
          <wp:positionV relativeFrom="page">
            <wp:posOffset>450215</wp:posOffset>
          </wp:positionV>
          <wp:extent cx="1058400" cy="853200"/>
          <wp:effectExtent l="0" t="0" r="0" b="0"/>
          <wp:wrapNone/>
          <wp:docPr id="30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AA5"/>
    <w:rsid w:val="000457DA"/>
    <w:rsid w:val="00047DC0"/>
    <w:rsid w:val="000619D1"/>
    <w:rsid w:val="00071CC0"/>
    <w:rsid w:val="00092215"/>
    <w:rsid w:val="000A6A69"/>
    <w:rsid w:val="00106858"/>
    <w:rsid w:val="0014022A"/>
    <w:rsid w:val="00153307"/>
    <w:rsid w:val="00180126"/>
    <w:rsid w:val="00185E80"/>
    <w:rsid w:val="001B1D33"/>
    <w:rsid w:val="001B4193"/>
    <w:rsid w:val="001C1319"/>
    <w:rsid w:val="001D28B8"/>
    <w:rsid w:val="001E475E"/>
    <w:rsid w:val="001E7732"/>
    <w:rsid w:val="00241218"/>
    <w:rsid w:val="002E6F7C"/>
    <w:rsid w:val="00304103"/>
    <w:rsid w:val="00310C02"/>
    <w:rsid w:val="003237EC"/>
    <w:rsid w:val="00325539"/>
    <w:rsid w:val="00343E18"/>
    <w:rsid w:val="00466A3E"/>
    <w:rsid w:val="00475C2A"/>
    <w:rsid w:val="004938A1"/>
    <w:rsid w:val="004D5178"/>
    <w:rsid w:val="004E0741"/>
    <w:rsid w:val="00523A2E"/>
    <w:rsid w:val="0062316C"/>
    <w:rsid w:val="006349F9"/>
    <w:rsid w:val="00652361"/>
    <w:rsid w:val="006833D4"/>
    <w:rsid w:val="006901E3"/>
    <w:rsid w:val="006E794B"/>
    <w:rsid w:val="006F73D5"/>
    <w:rsid w:val="00731AA5"/>
    <w:rsid w:val="0075267F"/>
    <w:rsid w:val="007640F5"/>
    <w:rsid w:val="00765D18"/>
    <w:rsid w:val="007C5C3A"/>
    <w:rsid w:val="007E1030"/>
    <w:rsid w:val="0080172D"/>
    <w:rsid w:val="00804991"/>
    <w:rsid w:val="0081412E"/>
    <w:rsid w:val="00825EED"/>
    <w:rsid w:val="00843E82"/>
    <w:rsid w:val="00845097"/>
    <w:rsid w:val="00852668"/>
    <w:rsid w:val="00872947"/>
    <w:rsid w:val="008B05C7"/>
    <w:rsid w:val="008B7717"/>
    <w:rsid w:val="0099218F"/>
    <w:rsid w:val="009C282D"/>
    <w:rsid w:val="009C5E28"/>
    <w:rsid w:val="009D3771"/>
    <w:rsid w:val="00A056C8"/>
    <w:rsid w:val="00A24C23"/>
    <w:rsid w:val="00A53E4B"/>
    <w:rsid w:val="00A57A13"/>
    <w:rsid w:val="00A779FC"/>
    <w:rsid w:val="00AA26DB"/>
    <w:rsid w:val="00AA6ECF"/>
    <w:rsid w:val="00AB61D6"/>
    <w:rsid w:val="00AE656B"/>
    <w:rsid w:val="00AF6242"/>
    <w:rsid w:val="00AF75F0"/>
    <w:rsid w:val="00B05E63"/>
    <w:rsid w:val="00B07789"/>
    <w:rsid w:val="00B4677B"/>
    <w:rsid w:val="00B72F48"/>
    <w:rsid w:val="00BC1515"/>
    <w:rsid w:val="00C34E57"/>
    <w:rsid w:val="00C97073"/>
    <w:rsid w:val="00CC0F39"/>
    <w:rsid w:val="00CD013B"/>
    <w:rsid w:val="00D3210D"/>
    <w:rsid w:val="00D343FC"/>
    <w:rsid w:val="00D6020B"/>
    <w:rsid w:val="00D761B5"/>
    <w:rsid w:val="00D84675"/>
    <w:rsid w:val="00D941F4"/>
    <w:rsid w:val="00DC2D8F"/>
    <w:rsid w:val="00DD15AA"/>
    <w:rsid w:val="00DE1148"/>
    <w:rsid w:val="00DE4DC5"/>
    <w:rsid w:val="00E01A5A"/>
    <w:rsid w:val="00E04C41"/>
    <w:rsid w:val="00E60C8A"/>
    <w:rsid w:val="00E8551B"/>
    <w:rsid w:val="00EA1AC0"/>
    <w:rsid w:val="00EB7EF7"/>
    <w:rsid w:val="00EE1298"/>
    <w:rsid w:val="00EE7EA4"/>
    <w:rsid w:val="00F01726"/>
    <w:rsid w:val="00F079F0"/>
    <w:rsid w:val="00F3549B"/>
    <w:rsid w:val="00F472D8"/>
    <w:rsid w:val="00F56026"/>
    <w:rsid w:val="00F578A4"/>
    <w:rsid w:val="00F778A1"/>
    <w:rsid w:val="00F9212E"/>
    <w:rsid w:val="00FA3047"/>
    <w:rsid w:val="00FC5033"/>
    <w:rsid w:val="00FF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B4D17"/>
  <w14:defaultImageDpi w14:val="32767"/>
  <w15:chartTrackingRefBased/>
  <w15:docId w15:val="{CA1284FE-46EA-406C-B57A-13A3F9CF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7EC"/>
    <w:pPr>
      <w:widowControl w:val="0"/>
    </w:pPr>
    <w:rPr>
      <w:rFonts w:ascii="CG Times" w:eastAsia="Times New Roman" w:hAnsi="CG Times" w:cs="Times New Roman"/>
      <w:snapToGrid w:val="0"/>
      <w:szCs w:val="20"/>
      <w:lang w:val="en-US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qFormat/>
    <w:rsid w:val="00047DC0"/>
    <w:pPr>
      <w:widowControl/>
    </w:pPr>
    <w:rPr>
      <w:rFonts w:ascii="Arial Black" w:hAnsi="Arial Black"/>
      <w:b/>
      <w:i/>
      <w:snapToGrid/>
      <w:sz w:val="28"/>
      <w:szCs w:val="22"/>
      <w:lang w:val="da-DK"/>
    </w:rPr>
  </w:style>
  <w:style w:type="paragraph" w:customStyle="1" w:styleId="DatabladOverskrift">
    <w:name w:val="Datablad Overskrift"/>
    <w:basedOn w:val="Typografi1"/>
    <w:qFormat/>
    <w:rsid w:val="00047DC0"/>
  </w:style>
  <w:style w:type="paragraph" w:customStyle="1" w:styleId="BrdtekstCalibri">
    <w:name w:val="Brødtekst Calibri"/>
    <w:basedOn w:val="Normal"/>
    <w:qFormat/>
    <w:rsid w:val="008B7717"/>
    <w:pPr>
      <w:widowControl/>
    </w:pPr>
    <w:rPr>
      <w:rFonts w:asciiTheme="minorHAnsi" w:eastAsiaTheme="minorEastAsia" w:hAnsiTheme="minorHAnsi"/>
      <w:snapToGrid/>
      <w:sz w:val="22"/>
      <w:lang w:val="da-DK" w:eastAsia="en-US"/>
    </w:rPr>
  </w:style>
  <w:style w:type="paragraph" w:customStyle="1" w:styleId="Navn-AdresseCalibri">
    <w:name w:val="Navn - Adresse Calibri"/>
    <w:basedOn w:val="Normal"/>
    <w:qFormat/>
    <w:rsid w:val="008B7717"/>
    <w:pPr>
      <w:widowControl/>
      <w:outlineLvl w:val="0"/>
    </w:pPr>
    <w:rPr>
      <w:rFonts w:asciiTheme="minorHAnsi" w:eastAsiaTheme="minorEastAsia" w:hAnsiTheme="minorHAnsi"/>
      <w:b/>
      <w:snapToGrid/>
      <w:sz w:val="28"/>
      <w:szCs w:val="28"/>
      <w:lang w:val="da-DK" w:eastAsia="en-US"/>
    </w:rPr>
  </w:style>
  <w:style w:type="paragraph" w:customStyle="1" w:styleId="Overskriftsow">
    <w:name w:val="Overskrift sow"/>
    <w:basedOn w:val="Normal"/>
    <w:autoRedefine/>
    <w:qFormat/>
    <w:rsid w:val="004D5178"/>
    <w:pPr>
      <w:widowControl/>
      <w:spacing w:line="640" w:lineRule="exact"/>
    </w:pPr>
    <w:rPr>
      <w:rFonts w:ascii="Gadugi" w:eastAsiaTheme="minorEastAsia" w:hAnsi="Gadugi" w:cstheme="minorBidi"/>
      <w:snapToGrid/>
      <w:sz w:val="54"/>
      <w:szCs w:val="54"/>
      <w:lang w:val="da-DK" w:eastAsia="en-US"/>
    </w:rPr>
  </w:style>
  <w:style w:type="paragraph" w:customStyle="1" w:styleId="Brdtekstsow">
    <w:name w:val="Brødtekst sow"/>
    <w:basedOn w:val="Normal"/>
    <w:autoRedefine/>
    <w:qFormat/>
    <w:rsid w:val="004D5178"/>
    <w:pPr>
      <w:widowControl/>
      <w:spacing w:line="240" w:lineRule="exact"/>
      <w:ind w:right="1410"/>
    </w:pPr>
    <w:rPr>
      <w:rFonts w:ascii="Gadugi" w:eastAsiaTheme="minorEastAsia" w:hAnsi="Gadugi" w:cstheme="minorBidi"/>
      <w:snapToGrid/>
      <w:sz w:val="18"/>
      <w:szCs w:val="18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F56026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56026"/>
    <w:rPr>
      <w:rFonts w:eastAsiaTheme="minorEastAsia"/>
    </w:rPr>
  </w:style>
  <w:style w:type="character" w:styleId="Sidetal">
    <w:name w:val="page number"/>
    <w:basedOn w:val="Standardskrifttypeiafsnit"/>
    <w:uiPriority w:val="99"/>
    <w:semiHidden/>
    <w:unhideWhenUsed/>
    <w:rsid w:val="001D28B8"/>
  </w:style>
  <w:style w:type="character" w:styleId="Hyperlink">
    <w:name w:val="Hyperlink"/>
    <w:basedOn w:val="Standardskrifttypeiafsnit"/>
    <w:uiPriority w:val="99"/>
    <w:unhideWhenUsed/>
    <w:rsid w:val="00106858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rsid w:val="00106858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106858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304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3047"/>
    <w:rPr>
      <w:rFonts w:ascii="Segoe UI" w:eastAsiaTheme="minorEastAsia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761B5"/>
    <w:rPr>
      <w:sz w:val="16"/>
      <w:szCs w:val="16"/>
    </w:rPr>
  </w:style>
  <w:style w:type="paragraph" w:customStyle="1" w:styleId="Kommentartekst1">
    <w:name w:val="Kommentartekst1"/>
    <w:basedOn w:val="Normal"/>
    <w:next w:val="Kommentartekst"/>
    <w:link w:val="KommentartekstTegn"/>
    <w:uiPriority w:val="99"/>
    <w:semiHidden/>
    <w:unhideWhenUsed/>
    <w:rsid w:val="00D761B5"/>
    <w:pPr>
      <w:spacing w:after="160"/>
    </w:pPr>
    <w:rPr>
      <w:rFonts w:eastAsiaTheme="minorHAnsi"/>
      <w:sz w:val="20"/>
    </w:rPr>
  </w:style>
  <w:style w:type="character" w:customStyle="1" w:styleId="KommentartekstTegn">
    <w:name w:val="Kommentartekst Tegn"/>
    <w:basedOn w:val="Standardskrifttypeiafsnit"/>
    <w:link w:val="Kommentartekst1"/>
    <w:uiPriority w:val="99"/>
    <w:semiHidden/>
    <w:rsid w:val="00D761B5"/>
    <w:rPr>
      <w:sz w:val="20"/>
      <w:szCs w:val="20"/>
    </w:rPr>
  </w:style>
  <w:style w:type="paragraph" w:styleId="Kommentartekst">
    <w:name w:val="annotation text"/>
    <w:basedOn w:val="Normal"/>
    <w:link w:val="KommentartekstTegn1"/>
    <w:uiPriority w:val="99"/>
    <w:semiHidden/>
    <w:unhideWhenUsed/>
    <w:rsid w:val="00D761B5"/>
    <w:pPr>
      <w:widowControl/>
    </w:pPr>
    <w:rPr>
      <w:rFonts w:asciiTheme="minorHAnsi" w:eastAsiaTheme="minorEastAsia" w:hAnsiTheme="minorHAnsi" w:cstheme="minorBidi"/>
      <w:snapToGrid/>
      <w:sz w:val="20"/>
      <w:lang w:val="da-DK" w:eastAsia="en-US"/>
    </w:rPr>
  </w:style>
  <w:style w:type="character" w:customStyle="1" w:styleId="KommentartekstTegn1">
    <w:name w:val="Kommentartekst Tegn1"/>
    <w:basedOn w:val="Standardskrifttypeiafsnit"/>
    <w:link w:val="Kommentartekst"/>
    <w:uiPriority w:val="99"/>
    <w:semiHidden/>
    <w:rsid w:val="00D761B5"/>
    <w:rPr>
      <w:rFonts w:eastAsiaTheme="minorEastAsia"/>
      <w:sz w:val="20"/>
      <w:szCs w:val="20"/>
    </w:rPr>
  </w:style>
  <w:style w:type="table" w:styleId="Tabel-Gitter">
    <w:name w:val="Table Grid"/>
    <w:basedOn w:val="Tabel-Normal"/>
    <w:uiPriority w:val="39"/>
    <w:rsid w:val="00EA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B46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osteoporose.dk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&#230;llesdrev\F&#230;llesdrev\Kommunikation\Brevpapir%20nyt%20design%202020\Ullas%20brevpapir%202020%20Kobenhavn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C083838802D9438BEBD77871A092BA" ma:contentTypeVersion="15" ma:contentTypeDescription="Opret et nyt dokument." ma:contentTypeScope="" ma:versionID="845b2a5a19fc1f1510c868aaa846114e">
  <xsd:schema xmlns:xsd="http://www.w3.org/2001/XMLSchema" xmlns:xs="http://www.w3.org/2001/XMLSchema" xmlns:p="http://schemas.microsoft.com/office/2006/metadata/properties" xmlns:ns2="c15f044c-35b5-474b-afdb-0bc5ed54bd89" xmlns:ns3="31e19226-af89-46c6-9b7e-463b0a3c7cfd" targetNamespace="http://schemas.microsoft.com/office/2006/metadata/properties" ma:root="true" ma:fieldsID="aaf95edb754131e1ffcf61d950c50d05" ns2:_="" ns3:_="">
    <xsd:import namespace="c15f044c-35b5-474b-afdb-0bc5ed54bd89"/>
    <xsd:import namespace="31e19226-af89-46c6-9b7e-463b0a3c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f044c-35b5-474b-afdb-0bc5ed54b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1a1a6dcd-8955-472a-a31e-87fd4c36b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19226-af89-46c6-9b7e-463b0a3c7cf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ddd3e37-f5e1-40f6-98e2-487f82d68845}" ma:internalName="TaxCatchAll" ma:showField="CatchAllData" ma:web="31e19226-af89-46c6-9b7e-463b0a3c7c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5f044c-35b5-474b-afdb-0bc5ed54bd89">
      <Terms xmlns="http://schemas.microsoft.com/office/infopath/2007/PartnerControls"/>
    </lcf76f155ced4ddcb4097134ff3c332f>
    <TaxCatchAll xmlns="31e19226-af89-46c6-9b7e-463b0a3c7cfd" xsi:nil="true"/>
  </documentManagement>
</p:properties>
</file>

<file path=customXml/itemProps1.xml><?xml version="1.0" encoding="utf-8"?>
<ds:datastoreItem xmlns:ds="http://schemas.openxmlformats.org/officeDocument/2006/customXml" ds:itemID="{31FA2A2A-F832-4003-A392-DC07EAB24F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C168A-1AD6-4EF4-A207-80B979898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5f044c-35b5-474b-afdb-0bc5ed54bd89"/>
    <ds:schemaRef ds:uri="31e19226-af89-46c6-9b7e-463b0a3c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1D23C7-F791-46D4-941A-EF216466195B}">
  <ds:schemaRefs>
    <ds:schemaRef ds:uri="http://schemas.microsoft.com/office/2006/metadata/properties"/>
    <ds:schemaRef ds:uri="http://schemas.microsoft.com/office/infopath/2007/PartnerControls"/>
    <ds:schemaRef ds:uri="c15f044c-35b5-474b-afdb-0bc5ed54bd89"/>
    <ds:schemaRef ds:uri="31e19226-af89-46c6-9b7e-463b0a3c7c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Ullas brevpapir 2020 Kobenhavn</Template>
  <TotalTime>1</TotalTime>
  <Pages>2</Pages>
  <Words>176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LeneVorre</dc:creator>
  <cp:keywords/>
  <dc:description/>
  <cp:lastModifiedBy>Melanie Jensen</cp:lastModifiedBy>
  <cp:revision>2</cp:revision>
  <cp:lastPrinted>2020-11-05T14:10:00Z</cp:lastPrinted>
  <dcterms:created xsi:type="dcterms:W3CDTF">2024-04-29T07:32:00Z</dcterms:created>
  <dcterms:modified xsi:type="dcterms:W3CDTF">2024-04-29T07:32:00Z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0x0101003FC083838802D9438BEBD77871A092BA</vt:lpwstr>
  </property>
  <property fmtid="{D5CDD505-2E9C-101B-9397-08002B2CF9AE}" pid="3" name="MediaServiceImageTags">
    <vt:lpwstr/>
  </property>
</Properties>
</file>